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AC58" w14:textId="77777777" w:rsidR="00E44788" w:rsidRDefault="00E44788">
      <w:pPr>
        <w:spacing w:before="200" w:after="200" w:line="335" w:lineRule="auto"/>
        <w:ind w:left="-850" w:right="-881"/>
        <w:rPr>
          <w:color w:val="050A30"/>
          <w:sz w:val="2"/>
          <w:szCs w:val="2"/>
        </w:rPr>
      </w:pPr>
    </w:p>
    <w:p w14:paraId="02B07015" w14:textId="77777777" w:rsidR="00E44788" w:rsidRDefault="00E44788">
      <w:pPr>
        <w:spacing w:line="240" w:lineRule="auto"/>
        <w:ind w:left="-850" w:right="-881"/>
        <w:rPr>
          <w:sz w:val="6"/>
          <w:szCs w:val="6"/>
        </w:rPr>
      </w:pPr>
    </w:p>
    <w:p w14:paraId="45C88D60" w14:textId="77777777" w:rsidR="0003164D" w:rsidRDefault="0003164D">
      <w:pPr>
        <w:spacing w:line="240" w:lineRule="auto"/>
        <w:ind w:left="-850" w:right="-881"/>
        <w:rPr>
          <w:sz w:val="6"/>
          <w:szCs w:val="6"/>
        </w:rPr>
      </w:pPr>
    </w:p>
    <w:tbl>
      <w:tblPr>
        <w:tblW w:w="10884" w:type="dxa"/>
        <w:tblInd w:w="-850" w:type="dxa"/>
        <w:tblLayout w:type="fixed"/>
        <w:tblLook w:val="04A0" w:firstRow="1" w:lastRow="0" w:firstColumn="1" w:lastColumn="0" w:noHBand="0" w:noVBand="1"/>
      </w:tblPr>
      <w:tblGrid>
        <w:gridCol w:w="3402"/>
        <w:gridCol w:w="2693"/>
        <w:gridCol w:w="1418"/>
        <w:gridCol w:w="3371"/>
      </w:tblGrid>
      <w:tr w:rsidR="00C915E4" w:rsidRPr="00E34186" w14:paraId="0D53CCD9" w14:textId="77777777" w:rsidTr="004E5B29">
        <w:tc>
          <w:tcPr>
            <w:tcW w:w="10884" w:type="dxa"/>
            <w:gridSpan w:val="4"/>
          </w:tcPr>
          <w:p w14:paraId="39E47B1D" w14:textId="77777777" w:rsidR="00C915E4" w:rsidRPr="00E34186" w:rsidRDefault="00C915E4" w:rsidP="00E34186">
            <w:pPr>
              <w:spacing w:line="240" w:lineRule="auto"/>
              <w:ind w:right="30"/>
              <w:jc w:val="center"/>
              <w:rPr>
                <w:sz w:val="18"/>
                <w:szCs w:val="18"/>
              </w:rPr>
            </w:pPr>
            <w:r w:rsidRPr="00E34186">
              <w:rPr>
                <w:sz w:val="18"/>
                <w:szCs w:val="18"/>
              </w:rPr>
              <w:t>Max Mustermann | UID-Nummer: ATUXXXXXXXX | GLN-Nummer: XXXXXXXXXXXXX | Gerichtsstandort: Musterstadt</w:t>
            </w:r>
          </w:p>
        </w:tc>
      </w:tr>
      <w:tr w:rsidR="00C915E4" w:rsidRPr="00E34186" w14:paraId="0D97355B" w14:textId="77777777" w:rsidTr="004E5B29">
        <w:trPr>
          <w:trHeight w:val="2631"/>
        </w:trPr>
        <w:tc>
          <w:tcPr>
            <w:tcW w:w="3402" w:type="dxa"/>
            <w:vAlign w:val="center"/>
          </w:tcPr>
          <w:p w14:paraId="62E654FB" w14:textId="77777777" w:rsidR="00C915E4" w:rsidRPr="00C915E4" w:rsidRDefault="00C915E4" w:rsidP="00E34186">
            <w:pPr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b/>
                <w:bCs/>
                <w:sz w:val="24"/>
                <w:szCs w:val="24"/>
                <w:lang w:val="de-AT"/>
              </w:rPr>
              <w:t>Muster GmbH</w:t>
            </w:r>
          </w:p>
          <w:p w14:paraId="39570B35" w14:textId="77777777" w:rsidR="00C915E4" w:rsidRPr="00C915E4" w:rsidRDefault="00C915E4" w:rsidP="00E34186">
            <w:pPr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Mustergasse 2/2</w:t>
            </w:r>
          </w:p>
          <w:p w14:paraId="5B55CAEA" w14:textId="77777777" w:rsidR="00C915E4" w:rsidRPr="00C915E4" w:rsidRDefault="00C915E4" w:rsidP="00E34186">
            <w:pPr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1001 Musterort</w:t>
            </w:r>
          </w:p>
          <w:p w14:paraId="05566AF9" w14:textId="77777777" w:rsidR="00C915E4" w:rsidRPr="00C915E4" w:rsidRDefault="00C915E4" w:rsidP="00E34186">
            <w:pPr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Österreich</w:t>
            </w:r>
          </w:p>
          <w:p w14:paraId="5F527E83" w14:textId="77777777" w:rsidR="00C915E4" w:rsidRPr="00E34186" w:rsidRDefault="00C915E4" w:rsidP="00E34186">
            <w:pPr>
              <w:ind w:right="-881"/>
              <w:rPr>
                <w:sz w:val="24"/>
                <w:szCs w:val="24"/>
              </w:rPr>
            </w:pPr>
            <w:r w:rsidRPr="00C915E4">
              <w:rPr>
                <w:sz w:val="24"/>
                <w:szCs w:val="24"/>
                <w:lang w:val="de-AT"/>
              </w:rPr>
              <w:t>Ihre UID-Nummer: ATUXXXXXXXX</w:t>
            </w:r>
          </w:p>
        </w:tc>
        <w:tc>
          <w:tcPr>
            <w:tcW w:w="7482" w:type="dxa"/>
            <w:gridSpan w:val="3"/>
            <w:vAlign w:val="center"/>
          </w:tcPr>
          <w:p w14:paraId="7ACC604C" w14:textId="090F7C01" w:rsidR="00C915E4" w:rsidRPr="00B977F0" w:rsidRDefault="004E5B29" w:rsidP="00B977F0">
            <w:pPr>
              <w:pStyle w:val="berschrift1"/>
              <w:jc w:val="right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Kostenvoranschlag</w:t>
            </w:r>
          </w:p>
        </w:tc>
      </w:tr>
      <w:tr w:rsidR="004E5B29" w:rsidRPr="00E34186" w14:paraId="04256C52" w14:textId="77777777" w:rsidTr="004E5B29">
        <w:trPr>
          <w:trHeight w:val="853"/>
        </w:trPr>
        <w:tc>
          <w:tcPr>
            <w:tcW w:w="3402" w:type="dxa"/>
          </w:tcPr>
          <w:p w14:paraId="7E775D70" w14:textId="45DD8358" w:rsidR="004E5B29" w:rsidRPr="00E34186" w:rsidRDefault="004E5B29" w:rsidP="00E34186">
            <w:pPr>
              <w:spacing w:line="240" w:lineRule="auto"/>
              <w:ind w:right="-881"/>
              <w:rPr>
                <w:b/>
                <w:bCs/>
                <w:sz w:val="24"/>
                <w:szCs w:val="24"/>
                <w:lang w:val="de-AT"/>
              </w:rPr>
            </w:pPr>
            <w:r>
              <w:rPr>
                <w:b/>
                <w:bCs/>
                <w:sz w:val="24"/>
                <w:szCs w:val="24"/>
                <w:lang w:val="de-AT"/>
              </w:rPr>
              <w:t>Kostenvoranschlag Nr.</w:t>
            </w:r>
          </w:p>
          <w:p w14:paraId="44488E25" w14:textId="77777777" w:rsidR="004E5B29" w:rsidRPr="00C915E4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</w:p>
          <w:p w14:paraId="2E81F00B" w14:textId="77777777" w:rsidR="004E5B29" w:rsidRPr="00E34186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RXXXX-X</w:t>
            </w:r>
          </w:p>
        </w:tc>
        <w:tc>
          <w:tcPr>
            <w:tcW w:w="2693" w:type="dxa"/>
          </w:tcPr>
          <w:p w14:paraId="49E29E3A" w14:textId="77777777" w:rsidR="004E5B29" w:rsidRPr="00E34186" w:rsidRDefault="004E5B29" w:rsidP="00E34186">
            <w:pPr>
              <w:spacing w:line="240" w:lineRule="auto"/>
              <w:ind w:right="-881"/>
              <w:rPr>
                <w:b/>
                <w:bCs/>
                <w:sz w:val="24"/>
                <w:szCs w:val="24"/>
                <w:lang w:val="de-AT"/>
              </w:rPr>
            </w:pPr>
            <w:r w:rsidRPr="00C915E4">
              <w:rPr>
                <w:b/>
                <w:bCs/>
                <w:sz w:val="24"/>
                <w:szCs w:val="24"/>
                <w:lang w:val="de-AT"/>
              </w:rPr>
              <w:t>Kundennummer</w:t>
            </w:r>
          </w:p>
          <w:p w14:paraId="15DCF4CF" w14:textId="77777777" w:rsidR="004E5B29" w:rsidRPr="00C915E4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</w:p>
          <w:p w14:paraId="58A86597" w14:textId="77777777" w:rsidR="004E5B29" w:rsidRPr="00E34186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K-123456</w:t>
            </w:r>
          </w:p>
        </w:tc>
        <w:tc>
          <w:tcPr>
            <w:tcW w:w="1418" w:type="dxa"/>
          </w:tcPr>
          <w:p w14:paraId="4F4E3B21" w14:textId="77777777" w:rsidR="004E5B29" w:rsidRPr="00E34186" w:rsidRDefault="004E5B29" w:rsidP="00E34186">
            <w:pPr>
              <w:spacing w:line="240" w:lineRule="auto"/>
              <w:ind w:right="-881"/>
              <w:rPr>
                <w:b/>
                <w:bCs/>
                <w:sz w:val="24"/>
                <w:szCs w:val="24"/>
                <w:lang w:val="de-AT"/>
              </w:rPr>
            </w:pPr>
            <w:r w:rsidRPr="00C915E4">
              <w:rPr>
                <w:b/>
                <w:bCs/>
                <w:sz w:val="24"/>
                <w:szCs w:val="24"/>
                <w:lang w:val="de-AT"/>
              </w:rPr>
              <w:t>Datum</w:t>
            </w:r>
          </w:p>
          <w:p w14:paraId="073F42B3" w14:textId="77777777" w:rsidR="004E5B29" w:rsidRPr="00C915E4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</w:p>
          <w:p w14:paraId="20EE7B1C" w14:textId="77777777" w:rsidR="004E5B29" w:rsidRPr="00E34186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XX.XX.XXXX</w:t>
            </w:r>
          </w:p>
        </w:tc>
        <w:tc>
          <w:tcPr>
            <w:tcW w:w="3368" w:type="dxa"/>
          </w:tcPr>
          <w:p w14:paraId="77F5AFD8" w14:textId="532FD363" w:rsidR="004E5B29" w:rsidRPr="00E34186" w:rsidRDefault="004E5B29" w:rsidP="00B87947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de-AT"/>
              </w:rPr>
            </w:pPr>
            <w:r>
              <w:rPr>
                <w:b/>
                <w:bCs/>
                <w:sz w:val="24"/>
                <w:szCs w:val="24"/>
                <w:lang w:val="de-AT"/>
              </w:rPr>
              <w:t>Gültig bis</w:t>
            </w:r>
          </w:p>
          <w:p w14:paraId="2767E708" w14:textId="77777777" w:rsidR="004E5B29" w:rsidRPr="00C915E4" w:rsidRDefault="004E5B29" w:rsidP="00B87947">
            <w:pPr>
              <w:spacing w:line="240" w:lineRule="auto"/>
              <w:jc w:val="right"/>
              <w:rPr>
                <w:sz w:val="24"/>
                <w:szCs w:val="24"/>
                <w:lang w:val="de-AT"/>
              </w:rPr>
            </w:pPr>
          </w:p>
          <w:p w14:paraId="5816F798" w14:textId="2552AFBE" w:rsidR="004E5B29" w:rsidRPr="00E34186" w:rsidRDefault="004E5B29" w:rsidP="00B87947">
            <w:pPr>
              <w:spacing w:line="240" w:lineRule="auto"/>
              <w:jc w:val="right"/>
              <w:rPr>
                <w:sz w:val="24"/>
                <w:szCs w:val="24"/>
                <w:lang w:val="de-AT"/>
              </w:rPr>
            </w:pPr>
            <w:r w:rsidRPr="00C915E4">
              <w:rPr>
                <w:sz w:val="24"/>
                <w:szCs w:val="24"/>
                <w:lang w:val="de-AT"/>
              </w:rPr>
              <w:t>XX.XX.XXX</w:t>
            </w:r>
            <w:r w:rsidRPr="00E34186">
              <w:rPr>
                <w:sz w:val="24"/>
                <w:szCs w:val="24"/>
                <w:lang w:val="de-AT"/>
              </w:rPr>
              <w:t>X</w:t>
            </w:r>
          </w:p>
        </w:tc>
      </w:tr>
    </w:tbl>
    <w:p w14:paraId="2AB9410F" w14:textId="77777777" w:rsidR="00C915E4" w:rsidRPr="00066F2C" w:rsidRDefault="00C915E4">
      <w:pPr>
        <w:spacing w:line="240" w:lineRule="auto"/>
        <w:ind w:left="-850" w:right="-881"/>
        <w:rPr>
          <w:sz w:val="6"/>
          <w:szCs w:val="6"/>
        </w:rPr>
      </w:pPr>
    </w:p>
    <w:p w14:paraId="2001A9ED" w14:textId="77777777" w:rsidR="00A0050E" w:rsidRPr="00066F2C" w:rsidRDefault="00A0050E">
      <w:pPr>
        <w:spacing w:line="240" w:lineRule="auto"/>
        <w:ind w:left="-850" w:right="-881"/>
        <w:rPr>
          <w:sz w:val="6"/>
          <w:szCs w:val="6"/>
        </w:rPr>
      </w:pPr>
    </w:p>
    <w:p w14:paraId="7AE0BBE4" w14:textId="77777777" w:rsidR="00A0050E" w:rsidRPr="00066F2C" w:rsidRDefault="00A0050E">
      <w:pPr>
        <w:spacing w:line="240" w:lineRule="auto"/>
        <w:ind w:left="-850" w:right="-881"/>
        <w:rPr>
          <w:sz w:val="6"/>
          <w:szCs w:val="6"/>
        </w:r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993"/>
        <w:gridCol w:w="3828"/>
        <w:gridCol w:w="992"/>
        <w:gridCol w:w="1984"/>
        <w:gridCol w:w="1134"/>
        <w:gridCol w:w="1985"/>
      </w:tblGrid>
      <w:tr w:rsidR="0003164D" w:rsidRPr="00E34186" w14:paraId="22C6BC53" w14:textId="77777777" w:rsidTr="00E34186">
        <w:trPr>
          <w:trHeight w:val="936"/>
        </w:trPr>
        <w:tc>
          <w:tcPr>
            <w:tcW w:w="993" w:type="dxa"/>
            <w:shd w:val="clear" w:color="auto" w:fill="D9D9D9"/>
            <w:vAlign w:val="center"/>
          </w:tcPr>
          <w:p w14:paraId="1A950F05" w14:textId="77777777" w:rsidR="0003164D" w:rsidRPr="00E34186" w:rsidRDefault="0003164D" w:rsidP="00E34186">
            <w:pPr>
              <w:spacing w:before="300" w:after="300" w:line="240" w:lineRule="auto"/>
              <w:ind w:right="-88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Pos.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636DE996" w14:textId="77777777" w:rsidR="0003164D" w:rsidRPr="00E34186" w:rsidRDefault="0003164D" w:rsidP="00E34186">
            <w:pPr>
              <w:spacing w:before="300" w:after="300" w:line="240" w:lineRule="auto"/>
              <w:ind w:right="-88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Beschreibung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AA7173B" w14:textId="77777777" w:rsidR="0003164D" w:rsidRPr="00E34186" w:rsidRDefault="0003164D" w:rsidP="00E34186">
            <w:pPr>
              <w:spacing w:before="300" w:after="300" w:line="240" w:lineRule="auto"/>
              <w:ind w:right="-88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Menge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732EFF3" w14:textId="77777777" w:rsidR="0003164D" w:rsidRPr="00E34186" w:rsidRDefault="0003164D" w:rsidP="00E34186">
            <w:pPr>
              <w:spacing w:before="300" w:after="300" w:line="240" w:lineRule="auto"/>
              <w:ind w:right="46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Einzelpreis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82C1BFE" w14:textId="77777777" w:rsidR="0003164D" w:rsidRPr="00E34186" w:rsidRDefault="0003164D" w:rsidP="00E34186">
            <w:pPr>
              <w:spacing w:before="300" w:after="300" w:line="240" w:lineRule="auto"/>
              <w:ind w:right="-88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USt.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F3A832B" w14:textId="77777777" w:rsidR="0003164D" w:rsidRPr="00E34186" w:rsidRDefault="0003164D" w:rsidP="00E34186">
            <w:pPr>
              <w:spacing w:before="300" w:after="300" w:line="240" w:lineRule="auto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Gesamtpreis (netto</w:t>
            </w:r>
            <w:r w:rsidR="00A0050E" w:rsidRPr="00E34186">
              <w:rPr>
                <w:sz w:val="24"/>
                <w:szCs w:val="24"/>
              </w:rPr>
              <w:t>)</w:t>
            </w:r>
          </w:p>
        </w:tc>
      </w:tr>
      <w:tr w:rsidR="0003164D" w:rsidRPr="00E34186" w14:paraId="7A4A692B" w14:textId="77777777" w:rsidTr="00E34186">
        <w:trPr>
          <w:trHeight w:val="1467"/>
        </w:trPr>
        <w:tc>
          <w:tcPr>
            <w:tcW w:w="993" w:type="dxa"/>
          </w:tcPr>
          <w:p w14:paraId="3D337C5E" w14:textId="77777777" w:rsidR="0003164D" w:rsidRPr="00E34186" w:rsidRDefault="0003164D" w:rsidP="00E34186">
            <w:pPr>
              <w:spacing w:before="300" w:after="300" w:line="240" w:lineRule="auto"/>
              <w:ind w:right="-36"/>
              <w:jc w:val="center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7B36EF2C" w14:textId="77777777" w:rsidR="0003164D" w:rsidRPr="00E34186" w:rsidRDefault="0003164D" w:rsidP="00E34186">
            <w:pPr>
              <w:spacing w:before="300" w:after="300" w:line="240" w:lineRule="auto"/>
              <w:ind w:right="-88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Beschreibung Leistung/Produkt</w:t>
            </w:r>
          </w:p>
        </w:tc>
        <w:tc>
          <w:tcPr>
            <w:tcW w:w="992" w:type="dxa"/>
          </w:tcPr>
          <w:p w14:paraId="058260B3" w14:textId="77777777" w:rsidR="0003164D" w:rsidRPr="00E34186" w:rsidRDefault="0003164D" w:rsidP="00E34186">
            <w:pPr>
              <w:spacing w:before="300" w:after="300" w:line="240" w:lineRule="auto"/>
              <w:ind w:right="-1"/>
              <w:jc w:val="right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5C47449" w14:textId="77777777" w:rsidR="0003164D" w:rsidRPr="00E34186" w:rsidRDefault="0003164D" w:rsidP="00E34186">
            <w:pPr>
              <w:spacing w:before="300" w:after="300" w:line="240" w:lineRule="auto"/>
              <w:ind w:right="461"/>
              <w:jc w:val="right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1.500,00</w:t>
            </w:r>
          </w:p>
        </w:tc>
        <w:tc>
          <w:tcPr>
            <w:tcW w:w="1134" w:type="dxa"/>
          </w:tcPr>
          <w:p w14:paraId="0CAE1CBE" w14:textId="77777777" w:rsidR="0003164D" w:rsidRPr="00E34186" w:rsidRDefault="0003164D" w:rsidP="00E34186">
            <w:pPr>
              <w:spacing w:before="300" w:after="300" w:line="240" w:lineRule="auto"/>
              <w:ind w:right="-881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20 %</w:t>
            </w:r>
          </w:p>
        </w:tc>
        <w:tc>
          <w:tcPr>
            <w:tcW w:w="1985" w:type="dxa"/>
          </w:tcPr>
          <w:p w14:paraId="0E916132" w14:textId="77777777" w:rsidR="0003164D" w:rsidRPr="00E34186" w:rsidRDefault="0003164D" w:rsidP="00E34186">
            <w:pPr>
              <w:spacing w:before="300" w:after="300" w:line="240" w:lineRule="auto"/>
              <w:jc w:val="right"/>
              <w:rPr>
                <w:sz w:val="24"/>
                <w:szCs w:val="24"/>
              </w:rPr>
            </w:pPr>
            <w:r w:rsidRPr="00E34186">
              <w:rPr>
                <w:sz w:val="24"/>
                <w:szCs w:val="24"/>
              </w:rPr>
              <w:t>1.500,00</w:t>
            </w:r>
          </w:p>
        </w:tc>
      </w:tr>
    </w:tbl>
    <w:p w14:paraId="13B184B2" w14:textId="77777777" w:rsidR="0003164D" w:rsidRDefault="0003164D">
      <w:pPr>
        <w:spacing w:line="240" w:lineRule="auto"/>
        <w:ind w:left="-850" w:right="-881"/>
        <w:rPr>
          <w:sz w:val="6"/>
          <w:szCs w:val="6"/>
          <w:lang w:val="de-AT"/>
        </w:rPr>
      </w:pPr>
    </w:p>
    <w:tbl>
      <w:tblPr>
        <w:tblW w:w="10881" w:type="dxa"/>
        <w:tblInd w:w="-850" w:type="dxa"/>
        <w:tblLook w:val="04A0" w:firstRow="1" w:lastRow="0" w:firstColumn="1" w:lastColumn="0" w:noHBand="0" w:noVBand="1"/>
      </w:tblPr>
      <w:tblGrid>
        <w:gridCol w:w="4584"/>
        <w:gridCol w:w="910"/>
        <w:gridCol w:w="5387"/>
      </w:tblGrid>
      <w:tr w:rsidR="00277DC4" w:rsidRPr="00E34186" w14:paraId="7A859E8A" w14:textId="77777777" w:rsidTr="00E34186">
        <w:trPr>
          <w:trHeight w:val="337"/>
        </w:trPr>
        <w:tc>
          <w:tcPr>
            <w:tcW w:w="4584" w:type="dxa"/>
            <w:tcBorders>
              <w:bottom w:val="single" w:sz="4" w:space="0" w:color="auto"/>
            </w:tcBorders>
          </w:tcPr>
          <w:p w14:paraId="1C3C4DB3" w14:textId="3A68EA99" w:rsidR="00277DC4" w:rsidRPr="00E34186" w:rsidRDefault="00277DC4" w:rsidP="00E34186">
            <w:pPr>
              <w:spacing w:line="240" w:lineRule="auto"/>
              <w:ind w:right="-881"/>
              <w:rPr>
                <w:lang w:val="de-AT"/>
              </w:rPr>
            </w:pPr>
            <w:r w:rsidRPr="00E34186">
              <w:rPr>
                <w:sz w:val="24"/>
                <w:szCs w:val="24"/>
                <w:lang w:val="de-AT"/>
              </w:rPr>
              <w:t xml:space="preserve">Umsatzsteuer: </w:t>
            </w:r>
            <w:r w:rsidR="00B977F0">
              <w:rPr>
                <w:sz w:val="24"/>
                <w:szCs w:val="24"/>
                <w:lang w:val="de-AT"/>
              </w:rPr>
              <w:t>3</w:t>
            </w:r>
            <w:r w:rsidRPr="00E34186">
              <w:rPr>
                <w:sz w:val="24"/>
                <w:szCs w:val="24"/>
                <w:lang w:val="de-AT"/>
              </w:rPr>
              <w:t>00,00 €</w:t>
            </w:r>
          </w:p>
        </w:tc>
        <w:tc>
          <w:tcPr>
            <w:tcW w:w="6297" w:type="dxa"/>
            <w:gridSpan w:val="2"/>
            <w:tcBorders>
              <w:bottom w:val="single" w:sz="4" w:space="0" w:color="auto"/>
            </w:tcBorders>
          </w:tcPr>
          <w:p w14:paraId="507D85DF" w14:textId="6026D625" w:rsidR="00277DC4" w:rsidRPr="00E34186" w:rsidRDefault="00277DC4" w:rsidP="00E34186">
            <w:pPr>
              <w:spacing w:line="240" w:lineRule="auto"/>
              <w:ind w:right="32"/>
              <w:jc w:val="right"/>
              <w:rPr>
                <w:sz w:val="24"/>
                <w:szCs w:val="24"/>
                <w:lang w:val="de-AT"/>
              </w:rPr>
            </w:pPr>
            <w:r w:rsidRPr="00E34186">
              <w:rPr>
                <w:sz w:val="24"/>
                <w:szCs w:val="24"/>
                <w:lang w:val="de-AT"/>
              </w:rPr>
              <w:t xml:space="preserve">Gesamtpreis (brutto): </w:t>
            </w:r>
            <w:r w:rsidR="00B977F0">
              <w:rPr>
                <w:b/>
                <w:bCs/>
                <w:sz w:val="24"/>
                <w:szCs w:val="24"/>
                <w:lang w:val="de-AT"/>
              </w:rPr>
              <w:t>1.80</w:t>
            </w:r>
            <w:r w:rsidRPr="00E34186">
              <w:rPr>
                <w:b/>
                <w:bCs/>
                <w:sz w:val="24"/>
                <w:szCs w:val="24"/>
                <w:lang w:val="de-AT"/>
              </w:rPr>
              <w:t>0,00 €</w:t>
            </w:r>
          </w:p>
        </w:tc>
      </w:tr>
      <w:tr w:rsidR="00277DC4" w:rsidRPr="00E34186" w14:paraId="14D6DB65" w14:textId="77777777" w:rsidTr="00E34186">
        <w:trPr>
          <w:trHeight w:val="4150"/>
        </w:trPr>
        <w:tc>
          <w:tcPr>
            <w:tcW w:w="5494" w:type="dxa"/>
            <w:gridSpan w:val="2"/>
            <w:vAlign w:val="center"/>
          </w:tcPr>
          <w:p w14:paraId="51239032" w14:textId="6EAF3767" w:rsidR="00277DC4" w:rsidRPr="00E34186" w:rsidRDefault="004E5B29" w:rsidP="00E34186">
            <w:pPr>
              <w:spacing w:line="240" w:lineRule="auto"/>
              <w:ind w:right="-881"/>
              <w:rPr>
                <w:sz w:val="24"/>
                <w:szCs w:val="24"/>
                <w:lang w:val="de-AT"/>
              </w:rPr>
            </w:pPr>
            <w:r>
              <w:rPr>
                <w:sz w:val="28"/>
                <w:szCs w:val="28"/>
                <w:lang w:val="de-AT"/>
              </w:rPr>
              <w:t>Wir freuen uns auf die Zusammenarbeit.</w:t>
            </w:r>
          </w:p>
        </w:tc>
        <w:tc>
          <w:tcPr>
            <w:tcW w:w="5387" w:type="dxa"/>
            <w:vAlign w:val="bottom"/>
          </w:tcPr>
          <w:p w14:paraId="5C752344" w14:textId="77263E44" w:rsidR="00277DC4" w:rsidRPr="00E34186" w:rsidRDefault="00277DC4" w:rsidP="00E34186">
            <w:pPr>
              <w:spacing w:line="240" w:lineRule="auto"/>
              <w:jc w:val="right"/>
              <w:rPr>
                <w:sz w:val="20"/>
                <w:szCs w:val="20"/>
                <w:lang w:val="de-AT"/>
              </w:rPr>
            </w:pPr>
          </w:p>
        </w:tc>
      </w:tr>
    </w:tbl>
    <w:p w14:paraId="11AB768E" w14:textId="77777777" w:rsidR="00277DC4" w:rsidRPr="00277DC4" w:rsidRDefault="00277DC4">
      <w:pPr>
        <w:spacing w:line="240" w:lineRule="auto"/>
        <w:ind w:left="-850" w:right="-881"/>
        <w:rPr>
          <w:sz w:val="6"/>
          <w:szCs w:val="6"/>
          <w:lang w:val="de-AT"/>
        </w:rPr>
      </w:pPr>
    </w:p>
    <w:p w14:paraId="79EFD649" w14:textId="73A3EAE2" w:rsidR="00E44788" w:rsidRDefault="00E44788">
      <w:pPr>
        <w:rPr>
          <w:sz w:val="26"/>
          <w:szCs w:val="26"/>
        </w:rPr>
      </w:pPr>
    </w:p>
    <w:p w14:paraId="6F016F27" w14:textId="77777777" w:rsidR="004E5B29" w:rsidRDefault="004E5B29">
      <w:pPr>
        <w:rPr>
          <w:sz w:val="26"/>
          <w:szCs w:val="26"/>
        </w:rPr>
      </w:pPr>
    </w:p>
    <w:p w14:paraId="00FCB146" w14:textId="7BCFD3E8" w:rsidR="00E44788" w:rsidRDefault="00895149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Ihre buchhaltungsrelevanten Dokumente sind im Falle einer Steuerprüfung nur dann hieb- und stichfest, wenn Sie nachweisen können, </w:t>
      </w:r>
      <w:r>
        <w:rPr>
          <w:b/>
          <w:sz w:val="26"/>
          <w:szCs w:val="26"/>
        </w:rPr>
        <w:t xml:space="preserve">dass Sie keine nachträglichen Änderungen daran </w:t>
      </w:r>
      <w:proofErr w:type="spellStart"/>
      <w:r>
        <w:rPr>
          <w:b/>
          <w:sz w:val="26"/>
          <w:szCs w:val="26"/>
        </w:rPr>
        <w:t>unprotokolliert</w:t>
      </w:r>
      <w:proofErr w:type="spellEnd"/>
      <w:r>
        <w:rPr>
          <w:b/>
          <w:sz w:val="26"/>
          <w:szCs w:val="26"/>
        </w:rPr>
        <w:t xml:space="preserve"> vorgenommen haben (Manipulationssicherheit - </w:t>
      </w:r>
      <w:r>
        <w:rPr>
          <w:sz w:val="26"/>
          <w:szCs w:val="26"/>
        </w:rPr>
        <w:t xml:space="preserve">§ 131 Abs. 1 Z. 1 </w:t>
      </w:r>
      <w:proofErr w:type="spellStart"/>
      <w:r>
        <w:rPr>
          <w:sz w:val="26"/>
          <w:szCs w:val="26"/>
        </w:rPr>
        <w:t>lit</w:t>
      </w:r>
      <w:proofErr w:type="spellEnd"/>
      <w:r>
        <w:rPr>
          <w:sz w:val="26"/>
          <w:szCs w:val="26"/>
        </w:rPr>
        <w:t>. b der österreichischen Bundesabgabenordnung, kurz BAO).</w:t>
      </w:r>
    </w:p>
    <w:p w14:paraId="79297C8E" w14:textId="77777777" w:rsidR="00E44788" w:rsidRDefault="00E44788">
      <w:pPr>
        <w:rPr>
          <w:sz w:val="26"/>
          <w:szCs w:val="26"/>
        </w:rPr>
      </w:pPr>
    </w:p>
    <w:p w14:paraId="479C4148" w14:textId="77777777" w:rsidR="00E44788" w:rsidRDefault="00895149">
      <w:pPr>
        <w:rPr>
          <w:sz w:val="18"/>
          <w:szCs w:val="18"/>
        </w:rPr>
      </w:pPr>
      <w:r>
        <w:rPr>
          <w:sz w:val="26"/>
          <w:szCs w:val="26"/>
        </w:rPr>
        <w:t>Wird diese “Unversehrtheit“ Ihrer Dokumente bei einer Prüfung angezweifelt, kann dies zu einer 💶💶💶 teuren 💶💶💶 Schätzung Ihrer Steuerpflicht führen!</w:t>
      </w:r>
    </w:p>
    <w:p w14:paraId="50814989" w14:textId="77777777" w:rsidR="00E44788" w:rsidRDefault="00E44788">
      <w:pPr>
        <w:rPr>
          <w:sz w:val="18"/>
          <w:szCs w:val="18"/>
        </w:rPr>
      </w:pPr>
    </w:p>
    <w:p w14:paraId="0AEEF992" w14:textId="77777777" w:rsidR="00E44788" w:rsidRDefault="00E44788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14:paraId="0CE8FFA1" w14:textId="77777777" w:rsidR="00E44788" w:rsidRDefault="00895149">
      <w:pPr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</w:rPr>
      </w:pPr>
      <w:r>
        <w:rPr>
          <w:b/>
          <w:sz w:val="26"/>
          <w:szCs w:val="26"/>
        </w:rPr>
        <w:t>Gleich die Buchhaltung mit FreeFinance erledigen!</w:t>
      </w:r>
    </w:p>
    <w:p w14:paraId="61A36FB2" w14:textId="77777777" w:rsidR="00E44788" w:rsidRDefault="00E44788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14:paraId="5600DFF2" w14:textId="77777777" w:rsidR="00E44788" w:rsidRDefault="008951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Rechtskonforme Rechnungen, Angebote, Lieferscheine und Gutschriften - auch wiederkehrende Rechnungen erstellen</w:t>
      </w:r>
    </w:p>
    <w:p w14:paraId="7A9C3069" w14:textId="77777777" w:rsidR="00E44788" w:rsidRDefault="00895149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Angebote blitzschnell in Rechnungen umwandeln</w:t>
      </w:r>
    </w:p>
    <w:p w14:paraId="54FA22C1" w14:textId="77777777" w:rsidR="00E44788" w:rsidRDefault="008951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Offene Rechnungen mahnen</w:t>
      </w:r>
    </w:p>
    <w:p w14:paraId="1B1434A3" w14:textId="77777777" w:rsidR="00E44788" w:rsidRDefault="008951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E-Rechnung natürlich inklusive</w:t>
      </w:r>
    </w:p>
    <w:p w14:paraId="7134019E" w14:textId="77777777" w:rsidR="00E44788" w:rsidRDefault="008951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Belegerfassung automatisieren</w:t>
      </w:r>
    </w:p>
    <w:p w14:paraId="732EF146" w14:textId="77777777" w:rsidR="00E44788" w:rsidRDefault="008951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 xml:space="preserve">UVA mit 1 Klick an </w:t>
      </w:r>
      <w:proofErr w:type="spellStart"/>
      <w:r>
        <w:rPr>
          <w:sz w:val="26"/>
          <w:szCs w:val="26"/>
        </w:rPr>
        <w:t>FinanzOnline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uvm</w:t>
      </w:r>
      <w:proofErr w:type="spellEnd"/>
      <w:r>
        <w:rPr>
          <w:sz w:val="26"/>
          <w:szCs w:val="26"/>
        </w:rPr>
        <w:t>.</w:t>
      </w:r>
    </w:p>
    <w:p w14:paraId="6AEAF367" w14:textId="77777777" w:rsidR="00E44788" w:rsidRDefault="00E44788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6"/>
          <w:szCs w:val="26"/>
        </w:rPr>
      </w:pPr>
    </w:p>
    <w:p w14:paraId="5288A2B0" w14:textId="77777777" w:rsidR="00E44788" w:rsidRDefault="00E44788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tbl>
      <w:tblPr>
        <w:tblW w:w="4650" w:type="dxa"/>
        <w:tblInd w:w="2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50"/>
      </w:tblGrid>
      <w:tr w:rsidR="00E44788" w14:paraId="58792BAB" w14:textId="77777777" w:rsidTr="00731125">
        <w:tc>
          <w:tcPr>
            <w:tcW w:w="4650" w:type="dxa"/>
            <w:tcBorders>
              <w:top w:val="single" w:sz="8" w:space="0" w:color="3C78D8"/>
              <w:left w:val="single" w:sz="8" w:space="0" w:color="3C78D8"/>
              <w:bottom w:val="single" w:sz="8" w:space="0" w:color="3C78D8"/>
              <w:right w:val="single" w:sz="8" w:space="0" w:color="3C78D8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25E8" w14:textId="77777777" w:rsidR="00E44788" w:rsidRPr="00731125" w:rsidRDefault="00895149" w:rsidP="00731125">
            <w:pPr>
              <w:spacing w:before="240" w:after="240"/>
              <w:jc w:val="center"/>
              <w:rPr>
                <w:sz w:val="26"/>
                <w:szCs w:val="26"/>
              </w:rPr>
            </w:pPr>
            <w:hyperlink r:id="rId8">
              <w:r w:rsidRPr="00731125">
                <w:rPr>
                  <w:color w:val="1155CC"/>
                  <w:sz w:val="32"/>
                  <w:szCs w:val="32"/>
                </w:rPr>
                <w:t>Jetzt 30 Tage kostenlos testen</w:t>
              </w:r>
            </w:hyperlink>
          </w:p>
        </w:tc>
      </w:tr>
    </w:tbl>
    <w:p w14:paraId="3B8D18A9" w14:textId="77777777" w:rsidR="00E44788" w:rsidRDefault="00E44788">
      <w:pPr>
        <w:rPr>
          <w:sz w:val="20"/>
          <w:szCs w:val="20"/>
        </w:rPr>
      </w:pPr>
    </w:p>
    <w:p w14:paraId="2EF7E78F" w14:textId="77777777" w:rsidR="00E44788" w:rsidRDefault="00E44788" w:rsidP="00C915E4">
      <w:pPr>
        <w:rPr>
          <w:sz w:val="20"/>
          <w:szCs w:val="20"/>
        </w:rPr>
      </w:pPr>
    </w:p>
    <w:sectPr w:rsidR="00E44788">
      <w:headerReference w:type="even" r:id="rId9"/>
      <w:headerReference w:type="default" r:id="rId10"/>
      <w:footerReference w:type="even" r:id="rId11"/>
      <w:footerReference w:type="default" r:id="rId12"/>
      <w:pgSz w:w="11909" w:h="16834"/>
      <w:pgMar w:top="1440" w:right="1440" w:bottom="1440" w:left="1440" w:header="170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A0BA0" w14:textId="77777777" w:rsidR="00F611E9" w:rsidRDefault="00F611E9">
      <w:pPr>
        <w:spacing w:line="240" w:lineRule="auto"/>
      </w:pPr>
      <w:r>
        <w:separator/>
      </w:r>
    </w:p>
  </w:endnote>
  <w:endnote w:type="continuationSeparator" w:id="0">
    <w:p w14:paraId="1EAFB386" w14:textId="77777777" w:rsidR="00F611E9" w:rsidRDefault="00F61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ika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5FD624A8-2B4E-4791-841C-18A6EC132CD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F75A30F-8E47-4ECF-80C6-810E4ED11C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6395" w14:textId="77777777" w:rsidR="00E44788" w:rsidRDefault="00895149">
    <w:pPr>
      <w:jc w:val="center"/>
      <w:rPr>
        <w:b/>
        <w:sz w:val="24"/>
        <w:szCs w:val="24"/>
      </w:rPr>
    </w:pPr>
    <w:hyperlink r:id="rId1">
      <w:r>
        <w:rPr>
          <w:b/>
          <w:sz w:val="24"/>
          <w:szCs w:val="24"/>
        </w:rPr>
        <w:t>www.freefinance.at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162A" w14:textId="6055A715" w:rsidR="00E44788" w:rsidRDefault="00B977F0">
    <w:pPr>
      <w:ind w:left="-708"/>
    </w:pPr>
    <w:r>
      <w:rPr>
        <w:noProof/>
      </w:rPr>
      <w:drawing>
        <wp:anchor distT="114300" distB="114300" distL="114300" distR="114300" simplePos="0" relativeHeight="251658752" behindDoc="1" locked="0" layoutInCell="1" allowOverlap="1" wp14:anchorId="5CB4E0A3" wp14:editId="128A57C4">
          <wp:simplePos x="0" y="0"/>
          <wp:positionH relativeFrom="column">
            <wp:posOffset>-956945</wp:posOffset>
          </wp:positionH>
          <wp:positionV relativeFrom="paragraph">
            <wp:posOffset>224790</wp:posOffset>
          </wp:positionV>
          <wp:extent cx="7667625" cy="199453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305"/>
                  <a:stretch>
                    <a:fillRect/>
                  </a:stretch>
                </pic:blipFill>
                <pic:spPr bwMode="auto">
                  <a:xfrm>
                    <a:off x="0" y="0"/>
                    <a:ext cx="7667625" cy="199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1850" w:type="dxa"/>
      <w:tblInd w:w="-1413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top w:w="100" w:type="dxa"/>
        <w:left w:w="100" w:type="dxa"/>
        <w:bottom w:w="100" w:type="dxa"/>
        <w:right w:w="100" w:type="dxa"/>
      </w:tblCellMar>
      <w:tblLook w:val="0600" w:firstRow="0" w:lastRow="0" w:firstColumn="0" w:lastColumn="0" w:noHBand="1" w:noVBand="1"/>
    </w:tblPr>
    <w:tblGrid>
      <w:gridCol w:w="4065"/>
      <w:gridCol w:w="3720"/>
      <w:gridCol w:w="4065"/>
    </w:tblGrid>
    <w:tr w:rsidR="00E44788" w14:paraId="77052ED5" w14:textId="77777777" w:rsidTr="00277DC4">
      <w:trPr>
        <w:trHeight w:val="1462"/>
      </w:trPr>
      <w:tc>
        <w:tcPr>
          <w:tcW w:w="4065" w:type="dxa"/>
          <w:tcBorders>
            <w:top w:val="nil"/>
            <w:left w:val="nil"/>
            <w:bottom w:val="nil"/>
            <w:right w:val="nil"/>
          </w:tcBorders>
          <w:shd w:val="clear" w:color="auto" w:fill="EAF1F6"/>
          <w:tcMar>
            <w:top w:w="100" w:type="dxa"/>
            <w:left w:w="100" w:type="dxa"/>
            <w:bottom w:w="100" w:type="dxa"/>
            <w:right w:w="100" w:type="dxa"/>
          </w:tcMar>
        </w:tcPr>
        <w:p w14:paraId="693B06B2" w14:textId="77777777" w:rsidR="00E44788" w:rsidRPr="00731125" w:rsidRDefault="00E44788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</w:p>
        <w:p w14:paraId="187CD8C5" w14:textId="77777777" w:rsidR="00E44788" w:rsidRPr="00731125" w:rsidRDefault="00895149" w:rsidP="00731125">
          <w:pPr>
            <w:widowControl w:val="0"/>
            <w:spacing w:line="240" w:lineRule="auto"/>
            <w:ind w:firstLine="283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 xml:space="preserve">Max Mustermann </w:t>
          </w:r>
        </w:p>
        <w:p w14:paraId="0894CBF2" w14:textId="77777777" w:rsidR="00E44788" w:rsidRPr="00731125" w:rsidRDefault="00895149" w:rsidP="00731125">
          <w:pPr>
            <w:widowControl w:val="0"/>
            <w:spacing w:line="240" w:lineRule="auto"/>
            <w:ind w:firstLine="283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Musterstraße 1</w:t>
          </w:r>
        </w:p>
        <w:p w14:paraId="4F60B63D" w14:textId="77777777" w:rsidR="00E44788" w:rsidRPr="00731125" w:rsidRDefault="00895149" w:rsidP="00731125">
          <w:pPr>
            <w:widowControl w:val="0"/>
            <w:spacing w:line="240" w:lineRule="auto"/>
            <w:ind w:firstLine="283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1000 Musterstad</w:t>
          </w:r>
          <w:r w:rsidR="004547FC" w:rsidRPr="00731125">
            <w:rPr>
              <w:color w:val="434343"/>
              <w:sz w:val="18"/>
              <w:szCs w:val="18"/>
            </w:rPr>
            <w:t>t</w:t>
          </w:r>
        </w:p>
        <w:p w14:paraId="4C3C2C42" w14:textId="77777777" w:rsidR="00E44788" w:rsidRPr="00731125" w:rsidRDefault="00895149" w:rsidP="00731125">
          <w:pPr>
            <w:widowControl w:val="0"/>
            <w:spacing w:line="240" w:lineRule="auto"/>
            <w:ind w:firstLine="283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Österreich</w:t>
          </w:r>
        </w:p>
        <w:p w14:paraId="3B7AC19C" w14:textId="77777777" w:rsidR="00E44788" w:rsidRPr="00731125" w:rsidRDefault="00895149" w:rsidP="00731125">
          <w:pPr>
            <w:widowControl w:val="0"/>
            <w:spacing w:line="240" w:lineRule="auto"/>
            <w:ind w:firstLine="283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UID: ATUXXXXXXXXX</w:t>
          </w:r>
        </w:p>
      </w:tc>
      <w:tc>
        <w:tcPr>
          <w:tcW w:w="3720" w:type="dxa"/>
          <w:tcBorders>
            <w:top w:val="nil"/>
            <w:left w:val="nil"/>
            <w:bottom w:val="nil"/>
            <w:right w:val="nil"/>
          </w:tcBorders>
          <w:shd w:val="clear" w:color="auto" w:fill="EAF1F6"/>
          <w:tcMar>
            <w:top w:w="100" w:type="dxa"/>
            <w:left w:w="100" w:type="dxa"/>
            <w:bottom w:w="100" w:type="dxa"/>
            <w:right w:w="100" w:type="dxa"/>
          </w:tcMar>
        </w:tcPr>
        <w:p w14:paraId="6F624B25" w14:textId="77777777" w:rsidR="00E44788" w:rsidRPr="00731125" w:rsidRDefault="00E44788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</w:p>
        <w:p w14:paraId="28E9C39A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Kontakt</w:t>
          </w:r>
        </w:p>
        <w:p w14:paraId="2B01B9D9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E-Mail: hallo@mustermann.at</w:t>
          </w:r>
        </w:p>
        <w:p w14:paraId="7C437792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Telefon: 01 12345-0</w:t>
          </w:r>
        </w:p>
        <w:p w14:paraId="434F0FA7" w14:textId="77777777" w:rsidR="00E44788" w:rsidRPr="00731125" w:rsidRDefault="00E44788" w:rsidP="0073112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color w:val="434343"/>
              <w:sz w:val="18"/>
              <w:szCs w:val="18"/>
            </w:rPr>
          </w:pPr>
        </w:p>
      </w:tc>
      <w:tc>
        <w:tcPr>
          <w:tcW w:w="4065" w:type="dxa"/>
          <w:tcBorders>
            <w:top w:val="nil"/>
            <w:left w:val="nil"/>
            <w:bottom w:val="nil"/>
            <w:right w:val="nil"/>
          </w:tcBorders>
          <w:shd w:val="clear" w:color="auto" w:fill="EAF1F6"/>
          <w:tcMar>
            <w:top w:w="100" w:type="dxa"/>
            <w:left w:w="100" w:type="dxa"/>
            <w:bottom w:w="100" w:type="dxa"/>
            <w:right w:w="100" w:type="dxa"/>
          </w:tcMar>
        </w:tcPr>
        <w:p w14:paraId="4B185DFF" w14:textId="77777777" w:rsidR="00E44788" w:rsidRPr="00731125" w:rsidRDefault="00E44788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</w:p>
        <w:p w14:paraId="00DAE1CC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Meine Kontoinformation (Demo)</w:t>
          </w:r>
        </w:p>
        <w:p w14:paraId="681500A3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Institut: Musterbank</w:t>
          </w:r>
        </w:p>
        <w:p w14:paraId="08C64988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Inhaber: Max Mustermann</w:t>
          </w:r>
        </w:p>
        <w:p w14:paraId="39FF9CF4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IBAN: AT61 1904 3002 3457 3201</w:t>
          </w:r>
        </w:p>
        <w:p w14:paraId="1E351F79" w14:textId="77777777" w:rsidR="00E44788" w:rsidRPr="00731125" w:rsidRDefault="00895149" w:rsidP="00731125">
          <w:pPr>
            <w:widowControl w:val="0"/>
            <w:spacing w:line="240" w:lineRule="auto"/>
            <w:rPr>
              <w:color w:val="434343"/>
              <w:sz w:val="18"/>
              <w:szCs w:val="18"/>
            </w:rPr>
          </w:pPr>
          <w:r w:rsidRPr="00731125">
            <w:rPr>
              <w:color w:val="434343"/>
              <w:sz w:val="18"/>
              <w:szCs w:val="18"/>
            </w:rPr>
            <w:t>BIC: ABCDATW</w:t>
          </w:r>
        </w:p>
      </w:tc>
    </w:tr>
  </w:tbl>
  <w:p w14:paraId="1CE2A555" w14:textId="77777777" w:rsidR="00E44788" w:rsidRDefault="00E44788">
    <w:pPr>
      <w:ind w:left="-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70E72" w14:textId="77777777" w:rsidR="00F611E9" w:rsidRDefault="00F611E9">
      <w:pPr>
        <w:spacing w:line="240" w:lineRule="auto"/>
      </w:pPr>
      <w:r>
        <w:separator/>
      </w:r>
    </w:p>
  </w:footnote>
  <w:footnote w:type="continuationSeparator" w:id="0">
    <w:p w14:paraId="7C56ED45" w14:textId="77777777" w:rsidR="00F611E9" w:rsidRDefault="00F61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9210" w14:textId="77777777" w:rsidR="00E44788" w:rsidRDefault="00895149">
    <w:pPr>
      <w:jc w:val="center"/>
      <w:rPr>
        <w:b/>
        <w:sz w:val="44"/>
        <w:szCs w:val="44"/>
      </w:rPr>
    </w:pPr>
    <w:r>
      <w:rPr>
        <w:rFonts w:ascii="Andika" w:eastAsia="Andika" w:hAnsi="Andika" w:cs="Andika"/>
        <w:b/>
        <w:sz w:val="44"/>
        <w:szCs w:val="44"/>
      </w:rPr>
      <w:t>‼️‼️‼️‼️‼️‼️</w:t>
    </w:r>
  </w:p>
  <w:p w14:paraId="6F0B375E" w14:textId="77777777" w:rsidR="00E44788" w:rsidRDefault="00895149">
    <w:pPr>
      <w:jc w:val="center"/>
    </w:pPr>
    <w:r>
      <w:rPr>
        <w:b/>
        <w:color w:val="ED1600"/>
        <w:sz w:val="44"/>
        <w:szCs w:val="44"/>
      </w:rPr>
      <w:t>Achtung bei der Verwendung Excel &amp; Word in der Buchhaltung!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BED2" w14:textId="3B4D18AA" w:rsidR="00E44788" w:rsidRDefault="00B977F0">
    <w:pPr>
      <w:ind w:left="-708"/>
    </w:pPr>
    <w:r>
      <w:rPr>
        <w:noProof/>
      </w:rPr>
      <w:drawing>
        <wp:anchor distT="114300" distB="114300" distL="114300" distR="114300" simplePos="0" relativeHeight="251656704" behindDoc="1" locked="0" layoutInCell="1" allowOverlap="1" wp14:anchorId="31D3DF8A" wp14:editId="3A7F28CD">
          <wp:simplePos x="0" y="0"/>
          <wp:positionH relativeFrom="page">
            <wp:posOffset>-42545</wp:posOffset>
          </wp:positionH>
          <wp:positionV relativeFrom="page">
            <wp:posOffset>-196215</wp:posOffset>
          </wp:positionV>
          <wp:extent cx="7667625" cy="199453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305"/>
                  <a:stretch>
                    <a:fillRect/>
                  </a:stretch>
                </pic:blipFill>
                <pic:spPr bwMode="auto">
                  <a:xfrm>
                    <a:off x="0" y="0"/>
                    <a:ext cx="7667625" cy="199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DE7221" w14:textId="4F568753" w:rsidR="00E44788" w:rsidRDefault="00B977F0">
    <w:r>
      <w:rPr>
        <w:noProof/>
      </w:rPr>
      <w:drawing>
        <wp:anchor distT="114300" distB="114300" distL="114300" distR="114300" simplePos="0" relativeHeight="251657728" behindDoc="0" locked="0" layoutInCell="1" allowOverlap="1" wp14:anchorId="28338CFF" wp14:editId="549E1348">
          <wp:simplePos x="0" y="0"/>
          <wp:positionH relativeFrom="page">
            <wp:posOffset>4064000</wp:posOffset>
          </wp:positionH>
          <wp:positionV relativeFrom="page">
            <wp:posOffset>270510</wp:posOffset>
          </wp:positionV>
          <wp:extent cx="3317240" cy="1442720"/>
          <wp:effectExtent l="0" t="0" r="0" b="0"/>
          <wp:wrapNone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144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D1A0F"/>
    <w:multiLevelType w:val="multilevel"/>
    <w:tmpl w:val="7D628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430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F0"/>
    <w:rsid w:val="0003164D"/>
    <w:rsid w:val="00066F2C"/>
    <w:rsid w:val="001550B1"/>
    <w:rsid w:val="00216DB8"/>
    <w:rsid w:val="00277DC4"/>
    <w:rsid w:val="0029666B"/>
    <w:rsid w:val="004547FC"/>
    <w:rsid w:val="004E5B29"/>
    <w:rsid w:val="00705069"/>
    <w:rsid w:val="00731125"/>
    <w:rsid w:val="00895149"/>
    <w:rsid w:val="00A0050E"/>
    <w:rsid w:val="00A85DDE"/>
    <w:rsid w:val="00B87947"/>
    <w:rsid w:val="00B977F0"/>
    <w:rsid w:val="00C915E4"/>
    <w:rsid w:val="00E34186"/>
    <w:rsid w:val="00E44788"/>
    <w:rsid w:val="00F6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8EFEF"/>
  <w15:docId w15:val="{DBE1BB9B-FE86-4988-A2FB-BC52464C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76" w:lineRule="auto"/>
    </w:pPr>
    <w:rPr>
      <w:sz w:val="22"/>
      <w:szCs w:val="22"/>
      <w:lang w:val="de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pPr>
      <w:spacing w:line="276" w:lineRule="auto"/>
    </w:pPr>
    <w:rPr>
      <w:sz w:val="22"/>
      <w:szCs w:val="22"/>
      <w:lang w:val="d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table" w:customStyle="1" w:styleId="afff7">
    <w:basedOn w:val="TableNormal"/>
    <w:tblPr>
      <w:tblStyleRowBandSize w:val="1"/>
      <w:tblStyleColBandSize w:val="1"/>
    </w:tblPr>
  </w:style>
  <w:style w:type="table" w:customStyle="1" w:styleId="afff8">
    <w:basedOn w:val="TableNormal"/>
    <w:tblPr>
      <w:tblStyleRowBandSize w:val="1"/>
      <w:tblStyleColBandSize w:val="1"/>
    </w:tblPr>
  </w:style>
  <w:style w:type="table" w:customStyle="1" w:styleId="afff9">
    <w:basedOn w:val="TableNormal"/>
    <w:tblPr>
      <w:tblStyleRowBandSize w:val="1"/>
      <w:tblStyleColBandSize w:val="1"/>
    </w:tblPr>
  </w:style>
  <w:style w:type="table" w:customStyle="1" w:styleId="afffa">
    <w:basedOn w:val="TableNormal"/>
    <w:tblPr>
      <w:tblStyleRowBandSize w:val="1"/>
      <w:tblStyleColBandSize w:val="1"/>
    </w:tblPr>
  </w:style>
  <w:style w:type="table" w:customStyle="1" w:styleId="afffb">
    <w:basedOn w:val="TableNormal"/>
    <w:tblPr>
      <w:tblStyleRowBandSize w:val="1"/>
      <w:tblStyleColBandSize w:val="1"/>
    </w:tblPr>
  </w:style>
  <w:style w:type="table" w:customStyle="1" w:styleId="afffc">
    <w:basedOn w:val="TableNormal"/>
    <w:tblPr>
      <w:tblStyleRowBandSize w:val="1"/>
      <w:tblStyleColBandSize w:val="1"/>
    </w:tblPr>
  </w:style>
  <w:style w:type="table" w:customStyle="1" w:styleId="afffd">
    <w:basedOn w:val="TableNormal"/>
    <w:tblPr>
      <w:tblStyleRowBandSize w:val="1"/>
      <w:tblStyleColBandSize w:val="1"/>
    </w:tblPr>
  </w:style>
  <w:style w:type="paragraph" w:styleId="Kopfzeile">
    <w:name w:val="header"/>
    <w:basedOn w:val="Standard"/>
    <w:link w:val="KopfzeileZchn"/>
    <w:uiPriority w:val="99"/>
    <w:unhideWhenUsed/>
    <w:rsid w:val="004547F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47FC"/>
  </w:style>
  <w:style w:type="paragraph" w:styleId="Fuzeile">
    <w:name w:val="footer"/>
    <w:basedOn w:val="Standard"/>
    <w:link w:val="FuzeileZchn"/>
    <w:uiPriority w:val="99"/>
    <w:unhideWhenUsed/>
    <w:rsid w:val="004547F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47FC"/>
  </w:style>
  <w:style w:type="table" w:styleId="Tabellenraster">
    <w:name w:val="Table Grid"/>
    <w:basedOn w:val="NormaleTabelle"/>
    <w:uiPriority w:val="39"/>
    <w:rsid w:val="00C91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eeFinance">
    <w:name w:val="FreeFinance"/>
    <w:basedOn w:val="NormaleTabelle"/>
    <w:uiPriority w:val="99"/>
    <w:rsid w:val="0003164D"/>
    <w:pPr>
      <w:spacing w:before="300" w:after="300" w:line="360" w:lineRule="auto"/>
    </w:pPr>
    <w:tblPr/>
    <w:tblStylePr w:type="firstRow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finance.at/registrieren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eefinance.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\OneDrive\Desktop\FF_asset_vorlagen_a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59E6-B8B7-4AB9-8E1B-928391F0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FF_asset_vorlagen_at</Template>
  <TotalTime>0</TotalTime>
  <Pages>2</Pages>
  <Words>196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Links>
    <vt:vector size="12" baseType="variant">
      <vt:variant>
        <vt:i4>4980742</vt:i4>
      </vt:variant>
      <vt:variant>
        <vt:i4>0</vt:i4>
      </vt:variant>
      <vt:variant>
        <vt:i4>0</vt:i4>
      </vt:variant>
      <vt:variant>
        <vt:i4>5</vt:i4>
      </vt:variant>
      <vt:variant>
        <vt:lpwstr>https://www.freefinance.at/registrieren.html</vt:lpwstr>
      </vt:variant>
      <vt:variant>
        <vt:lpwstr/>
      </vt:variant>
      <vt:variant>
        <vt:i4>6619254</vt:i4>
      </vt:variant>
      <vt:variant>
        <vt:i4>0</vt:i4>
      </vt:variant>
      <vt:variant>
        <vt:i4>0</vt:i4>
      </vt:variant>
      <vt:variant>
        <vt:i4>5</vt:i4>
      </vt:variant>
      <vt:variant>
        <vt:lpwstr>http://www.freefinance.at/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Nosek</dc:creator>
  <cp:keywords/>
  <cp:lastModifiedBy>Nosek, Emilia</cp:lastModifiedBy>
  <cp:revision>2</cp:revision>
  <dcterms:created xsi:type="dcterms:W3CDTF">2026-06-25T08:10:00Z</dcterms:created>
  <dcterms:modified xsi:type="dcterms:W3CDTF">2026-06-25T08:10:00Z</dcterms:modified>
</cp:coreProperties>
</file>