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9A2024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15CFF014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6539F16D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927"/>
        <w:gridCol w:w="4253"/>
        <w:gridCol w:w="1701"/>
      </w:tblGrid>
      <w:tr w:rsidR="00C915E4" w:rsidRPr="00E34186" w14:paraId="5C58EC9F" w14:textId="77777777" w:rsidTr="00E34186">
        <w:tc>
          <w:tcPr>
            <w:tcW w:w="10881" w:type="dxa"/>
            <w:gridSpan w:val="3"/>
          </w:tcPr>
          <w:p w14:paraId="7AEFCB58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040A28CA" w14:textId="77777777" w:rsidTr="00EA25F1">
        <w:trPr>
          <w:trHeight w:val="2631"/>
        </w:trPr>
        <w:tc>
          <w:tcPr>
            <w:tcW w:w="4927" w:type="dxa"/>
            <w:vAlign w:val="center"/>
          </w:tcPr>
          <w:p w14:paraId="5A7A8120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28B8A203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4E2C0A75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0A99FB48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  <w:p w14:paraId="5049A54A" w14:textId="77777777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>Ihre UID-Nummer: ATUXXXXXXXX</w:t>
            </w:r>
          </w:p>
        </w:tc>
        <w:tc>
          <w:tcPr>
            <w:tcW w:w="5954" w:type="dxa"/>
            <w:gridSpan w:val="2"/>
            <w:vAlign w:val="center"/>
          </w:tcPr>
          <w:p w14:paraId="3456E133" w14:textId="381108B6" w:rsidR="00C915E4" w:rsidRPr="00EA25F1" w:rsidRDefault="00EA25F1" w:rsidP="00EA25F1">
            <w:pPr>
              <w:pStyle w:val="berschrift1"/>
              <w:jc w:val="right"/>
              <w:rPr>
                <w:sz w:val="56"/>
                <w:szCs w:val="56"/>
              </w:rPr>
            </w:pPr>
            <w:r w:rsidRPr="00EA25F1">
              <w:rPr>
                <w:sz w:val="56"/>
                <w:szCs w:val="56"/>
              </w:rPr>
              <w:t>Stornorechnung</w:t>
            </w:r>
          </w:p>
        </w:tc>
      </w:tr>
      <w:tr w:rsidR="00EA25F1" w:rsidRPr="00E34186" w14:paraId="4533D5B0" w14:textId="77777777" w:rsidTr="00EA25F1">
        <w:trPr>
          <w:trHeight w:val="853"/>
        </w:trPr>
        <w:tc>
          <w:tcPr>
            <w:tcW w:w="4927" w:type="dxa"/>
          </w:tcPr>
          <w:p w14:paraId="0980F4EF" w14:textId="46BC66EB" w:rsidR="00EA25F1" w:rsidRPr="00E34186" w:rsidRDefault="00EA25F1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Stornor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echnungsnummer</w:t>
            </w:r>
          </w:p>
          <w:p w14:paraId="3341223B" w14:textId="77777777" w:rsidR="00EA25F1" w:rsidRPr="00C915E4" w:rsidRDefault="00EA25F1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64CB0E1E" w14:textId="59B2A7A2" w:rsidR="00EA25F1" w:rsidRPr="00E34186" w:rsidRDefault="00EA25F1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S</w:t>
            </w:r>
            <w:r w:rsidRPr="00C915E4">
              <w:rPr>
                <w:sz w:val="24"/>
                <w:szCs w:val="24"/>
                <w:lang w:val="de-AT"/>
              </w:rPr>
              <w:t>XXXX-X</w:t>
            </w:r>
          </w:p>
        </w:tc>
        <w:tc>
          <w:tcPr>
            <w:tcW w:w="4253" w:type="dxa"/>
          </w:tcPr>
          <w:p w14:paraId="5CE98930" w14:textId="77777777" w:rsidR="00EA25F1" w:rsidRPr="00E34186" w:rsidRDefault="00EA25F1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Kundennummer</w:t>
            </w:r>
          </w:p>
          <w:p w14:paraId="0640CCAF" w14:textId="77777777" w:rsidR="00EA25F1" w:rsidRPr="00C915E4" w:rsidRDefault="00EA25F1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EF90BAB" w14:textId="77777777" w:rsidR="00EA25F1" w:rsidRPr="00E34186" w:rsidRDefault="00EA25F1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1701" w:type="dxa"/>
          </w:tcPr>
          <w:p w14:paraId="0F580B62" w14:textId="77777777" w:rsidR="00EA25F1" w:rsidRPr="00E34186" w:rsidRDefault="00EA25F1" w:rsidP="00B1675A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3FB96753" w14:textId="77777777" w:rsidR="00EA25F1" w:rsidRPr="00C915E4" w:rsidRDefault="00EA25F1" w:rsidP="00B1675A">
            <w:pPr>
              <w:spacing w:line="240" w:lineRule="auto"/>
              <w:rPr>
                <w:sz w:val="24"/>
                <w:szCs w:val="24"/>
                <w:lang w:val="de-AT"/>
              </w:rPr>
            </w:pPr>
          </w:p>
          <w:p w14:paraId="53B7974A" w14:textId="46BDA1E2" w:rsidR="00EA25F1" w:rsidRPr="00E34186" w:rsidRDefault="00EA25F1" w:rsidP="00B1675A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</w:tr>
    </w:tbl>
    <w:p w14:paraId="709998AD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4F831996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73796954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1984"/>
        <w:gridCol w:w="1134"/>
        <w:gridCol w:w="1985"/>
      </w:tblGrid>
      <w:tr w:rsidR="0003164D" w:rsidRPr="00E34186" w14:paraId="22B39232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13CAB38E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625701C3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3EEB7201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698153DF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217B851B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proofErr w:type="spellStart"/>
            <w:r w:rsidRPr="00E34186">
              <w:rPr>
                <w:sz w:val="24"/>
                <w:szCs w:val="24"/>
              </w:rPr>
              <w:t>USt</w:t>
            </w:r>
            <w:proofErr w:type="spellEnd"/>
            <w:r w:rsidRPr="00E34186">
              <w:rPr>
                <w:sz w:val="24"/>
                <w:szCs w:val="24"/>
              </w:rPr>
              <w:t>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1AAE1049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70314DFC" w14:textId="77777777" w:rsidTr="00E34186">
        <w:trPr>
          <w:trHeight w:val="1467"/>
        </w:trPr>
        <w:tc>
          <w:tcPr>
            <w:tcW w:w="993" w:type="dxa"/>
          </w:tcPr>
          <w:p w14:paraId="5DFC3B30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30779507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769CF94B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7F14A495" w14:textId="77777777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  <w:tc>
          <w:tcPr>
            <w:tcW w:w="1134" w:type="dxa"/>
          </w:tcPr>
          <w:p w14:paraId="55FAEF86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20 %</w:t>
            </w:r>
          </w:p>
        </w:tc>
        <w:tc>
          <w:tcPr>
            <w:tcW w:w="1985" w:type="dxa"/>
          </w:tcPr>
          <w:p w14:paraId="16C3CA37" w14:textId="59D306A1" w:rsidR="0003164D" w:rsidRPr="00E34186" w:rsidRDefault="00EA25F1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03164D" w:rsidRPr="00E34186">
              <w:rPr>
                <w:sz w:val="24"/>
                <w:szCs w:val="24"/>
              </w:rPr>
              <w:t>1.500,00</w:t>
            </w:r>
          </w:p>
        </w:tc>
      </w:tr>
    </w:tbl>
    <w:p w14:paraId="2E89AA9E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5387"/>
      </w:tblGrid>
      <w:tr w:rsidR="00277DC4" w:rsidRPr="00E34186" w14:paraId="3CB6842C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726342CA" w14:textId="41077990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EA25F1">
              <w:rPr>
                <w:sz w:val="24"/>
                <w:szCs w:val="24"/>
                <w:lang w:val="de-AT"/>
              </w:rPr>
              <w:t>- 3</w:t>
            </w:r>
            <w:r w:rsidRPr="00E34186">
              <w:rPr>
                <w:sz w:val="24"/>
                <w:szCs w:val="24"/>
                <w:lang w:val="de-AT"/>
              </w:rPr>
              <w:t>00,00 €</w:t>
            </w:r>
          </w:p>
        </w:tc>
        <w:tc>
          <w:tcPr>
            <w:tcW w:w="6297" w:type="dxa"/>
            <w:gridSpan w:val="2"/>
            <w:tcBorders>
              <w:bottom w:val="single" w:sz="4" w:space="0" w:color="auto"/>
            </w:tcBorders>
          </w:tcPr>
          <w:p w14:paraId="650645F4" w14:textId="482AA51F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>Gesamtpreis (brutto):</w:t>
            </w:r>
            <w:r w:rsidR="00EA25F1">
              <w:rPr>
                <w:sz w:val="24"/>
                <w:szCs w:val="24"/>
                <w:lang w:val="de-AT"/>
              </w:rPr>
              <w:t xml:space="preserve"> </w:t>
            </w:r>
            <w:r w:rsidR="00EA25F1">
              <w:rPr>
                <w:b/>
                <w:bCs/>
                <w:sz w:val="24"/>
                <w:szCs w:val="24"/>
                <w:lang w:val="de-AT"/>
              </w:rPr>
              <w:t>- 1.80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0,00 €</w:t>
            </w:r>
          </w:p>
        </w:tc>
      </w:tr>
      <w:tr w:rsidR="00277DC4" w:rsidRPr="00E34186" w14:paraId="39F24AC4" w14:textId="77777777" w:rsidTr="00E34186">
        <w:trPr>
          <w:trHeight w:val="407"/>
        </w:trPr>
        <w:tc>
          <w:tcPr>
            <w:tcW w:w="10881" w:type="dxa"/>
            <w:gridSpan w:val="3"/>
            <w:tcBorders>
              <w:top w:val="single" w:sz="4" w:space="0" w:color="auto"/>
            </w:tcBorders>
            <w:vAlign w:val="center"/>
          </w:tcPr>
          <w:p w14:paraId="40F9605B" w14:textId="4540A6CE" w:rsidR="00277DC4" w:rsidRPr="00E34186" w:rsidRDefault="00277DC4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</w:tc>
      </w:tr>
      <w:tr w:rsidR="00277DC4" w:rsidRPr="00E34186" w14:paraId="4E47192C" w14:textId="77777777" w:rsidTr="00E34186">
        <w:trPr>
          <w:trHeight w:val="4150"/>
        </w:trPr>
        <w:tc>
          <w:tcPr>
            <w:tcW w:w="5494" w:type="dxa"/>
            <w:gridSpan w:val="2"/>
            <w:vAlign w:val="center"/>
          </w:tcPr>
          <w:p w14:paraId="1F2B1487" w14:textId="77777777" w:rsidR="00277DC4" w:rsidRPr="00E34186" w:rsidRDefault="00277DC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34186">
              <w:rPr>
                <w:sz w:val="28"/>
                <w:szCs w:val="28"/>
                <w:lang w:val="de-AT"/>
              </w:rPr>
              <w:t>Vielen Dank für die Zusammenarbeit.</w:t>
            </w:r>
          </w:p>
        </w:tc>
        <w:tc>
          <w:tcPr>
            <w:tcW w:w="5387" w:type="dxa"/>
            <w:vAlign w:val="bottom"/>
          </w:tcPr>
          <w:p w14:paraId="0BEAEB07" w14:textId="394FCB8D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</w:p>
        </w:tc>
      </w:tr>
    </w:tbl>
    <w:p w14:paraId="189D9E94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71D95553" w14:textId="427FCE2B" w:rsidR="00E44788" w:rsidRDefault="00E44788">
      <w:pPr>
        <w:rPr>
          <w:sz w:val="26"/>
          <w:szCs w:val="26"/>
        </w:rPr>
      </w:pPr>
    </w:p>
    <w:p w14:paraId="39AB4EE2" w14:textId="77777777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7BFE0625" w14:textId="77777777" w:rsidR="00E44788" w:rsidRDefault="00E44788">
      <w:pPr>
        <w:rPr>
          <w:sz w:val="26"/>
          <w:szCs w:val="26"/>
        </w:rPr>
      </w:pPr>
    </w:p>
    <w:p w14:paraId="5B3EB5AC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0FCC679F" w14:textId="77777777" w:rsidR="00E44788" w:rsidRDefault="00E44788">
      <w:pPr>
        <w:rPr>
          <w:sz w:val="18"/>
          <w:szCs w:val="18"/>
        </w:rPr>
      </w:pPr>
    </w:p>
    <w:p w14:paraId="2FAFF3F6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0C2EFCDC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01A74B4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09FED375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1002F6FD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5CCA11D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4F1ABFE7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5040E6D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64E3E15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15482198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0B3D820A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4439068B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B2677D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5ABCDE0F" w14:textId="77777777" w:rsidR="00E44788" w:rsidRDefault="00E44788">
      <w:pPr>
        <w:rPr>
          <w:sz w:val="20"/>
          <w:szCs w:val="20"/>
        </w:rPr>
      </w:pPr>
    </w:p>
    <w:p w14:paraId="1A9FBDF1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397C32" w14:textId="77777777" w:rsidR="00B50D38" w:rsidRDefault="00B50D38">
      <w:pPr>
        <w:spacing w:line="240" w:lineRule="auto"/>
      </w:pPr>
      <w:r>
        <w:separator/>
      </w:r>
    </w:p>
  </w:endnote>
  <w:endnote w:type="continuationSeparator" w:id="0">
    <w:p w14:paraId="33930DF6" w14:textId="77777777" w:rsidR="00B50D38" w:rsidRDefault="00B50D3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3100341A-326B-4F1E-921A-22BA447F4367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F6511359-9501-4662-9A95-0788675F4CAE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9F5524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B1A521" w14:textId="5B25AABB" w:rsidR="00E44788" w:rsidRDefault="00EA25F1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047B5081" wp14:editId="57907001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7B1B512F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6018DC98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34D3ABDB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3774B4F8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134F61B7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6764783A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1465459B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0C2BFA71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0E337E3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87D000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1E7711C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58F16464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FA5488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2DBB0E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011EED5C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1A848890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6977C13F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323D776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620667F1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10319A" w14:textId="77777777" w:rsidR="00B50D38" w:rsidRDefault="00B50D38">
      <w:pPr>
        <w:spacing w:line="240" w:lineRule="auto"/>
      </w:pPr>
      <w:r>
        <w:separator/>
      </w:r>
    </w:p>
  </w:footnote>
  <w:footnote w:type="continuationSeparator" w:id="0">
    <w:p w14:paraId="3F350C94" w14:textId="77777777" w:rsidR="00B50D38" w:rsidRDefault="00B50D3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0EE501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44742ECE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615633" w14:textId="229B4A76" w:rsidR="00E44788" w:rsidRDefault="00EA25F1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64142AAC" wp14:editId="23B2EF83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734CB22" w14:textId="3ED530FA" w:rsidR="00E44788" w:rsidRDefault="00EA25F1">
    <w:r>
      <w:rPr>
        <w:noProof/>
      </w:rPr>
      <w:drawing>
        <wp:anchor distT="114300" distB="114300" distL="114300" distR="114300" simplePos="0" relativeHeight="251657728" behindDoc="0" locked="0" layoutInCell="1" allowOverlap="1" wp14:anchorId="74B5FB6C" wp14:editId="50A0AB37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4"/>
  <w:embedTrueTypeFonts/>
  <w:proofState w:spelling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5F1"/>
    <w:rsid w:val="0003164D"/>
    <w:rsid w:val="00066F2C"/>
    <w:rsid w:val="00277DC4"/>
    <w:rsid w:val="00401C12"/>
    <w:rsid w:val="004547FC"/>
    <w:rsid w:val="00705069"/>
    <w:rsid w:val="00731125"/>
    <w:rsid w:val="00895149"/>
    <w:rsid w:val="00A0050E"/>
    <w:rsid w:val="00B1675A"/>
    <w:rsid w:val="00B50D38"/>
    <w:rsid w:val="00C915E4"/>
    <w:rsid w:val="00DF5C28"/>
    <w:rsid w:val="00E34186"/>
    <w:rsid w:val="00E44788"/>
    <w:rsid w:val="00EA2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D45304"/>
  <w15:docId w15:val="{7F5B0673-B660-4D18-B03D-D9950605B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193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2</cp:revision>
  <dcterms:created xsi:type="dcterms:W3CDTF">2025-10-02T10:00:00Z</dcterms:created>
  <dcterms:modified xsi:type="dcterms:W3CDTF">2025-10-10T09:53:00Z</dcterms:modified>
</cp:coreProperties>
</file>