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3969"/>
        <w:gridCol w:w="3260"/>
      </w:tblGrid>
      <w:tr w:rsidR="00C915E4" w:rsidRPr="00E34186" w14:paraId="5775E19F" w14:textId="77777777" w:rsidTr="00E34186">
        <w:tc>
          <w:tcPr>
            <w:tcW w:w="10881" w:type="dxa"/>
            <w:gridSpan w:val="3"/>
          </w:tcPr>
          <w:p w14:paraId="5667640B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73DE1D1" w14:textId="77777777" w:rsidTr="001E7215">
        <w:trPr>
          <w:trHeight w:val="2334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291C264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37F650E8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229" w:type="dxa"/>
            <w:gridSpan w:val="2"/>
            <w:vAlign w:val="center"/>
          </w:tcPr>
          <w:p w14:paraId="7F8AB490" w14:textId="4A5CBCCE" w:rsidR="00E2687F" w:rsidRPr="001E7215" w:rsidRDefault="001E7215" w:rsidP="001E7215">
            <w:pPr>
              <w:pStyle w:val="berschrift1"/>
              <w:jc w:val="right"/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>Honorarnote</w:t>
            </w:r>
          </w:p>
        </w:tc>
      </w:tr>
      <w:tr w:rsidR="001E7215" w:rsidRPr="00E34186" w14:paraId="77681D6A" w14:textId="77777777" w:rsidTr="001E7215">
        <w:trPr>
          <w:trHeight w:val="1006"/>
        </w:trPr>
        <w:tc>
          <w:tcPr>
            <w:tcW w:w="7621" w:type="dxa"/>
            <w:gridSpan w:val="2"/>
          </w:tcPr>
          <w:p w14:paraId="05AF8F80" w14:textId="5BF7CE56" w:rsidR="001E7215" w:rsidRDefault="001E72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Honorarnoten-Nr.:</w:t>
            </w:r>
          </w:p>
          <w:p w14:paraId="3B20D1AE" w14:textId="77777777" w:rsidR="001E7215" w:rsidRDefault="001E72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6C0C60DD" w14:textId="654C7CC3" w:rsidR="001E7215" w:rsidRPr="00E34186" w:rsidRDefault="001E72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2687F">
              <w:rPr>
                <w:sz w:val="24"/>
                <w:szCs w:val="24"/>
                <w:lang w:val="de-AT"/>
              </w:rPr>
              <w:t>XX</w:t>
            </w:r>
            <w:r>
              <w:rPr>
                <w:sz w:val="24"/>
                <w:szCs w:val="24"/>
                <w:lang w:val="de-AT"/>
              </w:rPr>
              <w:t>/XXXX</w:t>
            </w:r>
          </w:p>
        </w:tc>
        <w:tc>
          <w:tcPr>
            <w:tcW w:w="3260" w:type="dxa"/>
            <w:vAlign w:val="center"/>
          </w:tcPr>
          <w:p w14:paraId="3983267B" w14:textId="71DF43C6" w:rsidR="001E7215" w:rsidRPr="00E34186" w:rsidRDefault="001E7215" w:rsidP="001E7215">
            <w:pPr>
              <w:spacing w:line="240" w:lineRule="auto"/>
              <w:ind w:right="145"/>
              <w:jc w:val="right"/>
              <w:rPr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Ort, am XX.XX.XXXX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330231">
        <w:trPr>
          <w:trHeight w:val="5602"/>
        </w:trPr>
        <w:tc>
          <w:tcPr>
            <w:tcW w:w="10881" w:type="dxa"/>
            <w:gridSpan w:val="2"/>
            <w:vAlign w:val="center"/>
          </w:tcPr>
          <w:p w14:paraId="6F4B300A" w14:textId="7CF2592C" w:rsidR="00E2687F" w:rsidRPr="001E7215" w:rsidRDefault="001E7215" w:rsidP="001E7215">
            <w:pPr>
              <w:spacing w:line="240" w:lineRule="auto"/>
              <w:ind w:right="3"/>
              <w:rPr>
                <w:b/>
                <w:bCs/>
                <w:sz w:val="24"/>
                <w:szCs w:val="24"/>
                <w:lang w:val="de-AT"/>
              </w:rPr>
            </w:pPr>
            <w:r w:rsidRPr="001E7215">
              <w:rPr>
                <w:b/>
                <w:bCs/>
                <w:sz w:val="24"/>
                <w:szCs w:val="24"/>
                <w:lang w:val="de-AT"/>
              </w:rPr>
              <w:t>Für meine Tätigkeit „XY“ vom XX.XX.XXXX erlaube ich mir, folgenden Betrag in Rechnung zu stellen:</w:t>
            </w:r>
          </w:p>
          <w:p w14:paraId="0E1A8CE2" w14:textId="77777777" w:rsidR="001E7215" w:rsidRDefault="001E7215" w:rsidP="001E7215">
            <w:pPr>
              <w:spacing w:line="240" w:lineRule="auto"/>
              <w:ind w:right="3"/>
              <w:rPr>
                <w:sz w:val="28"/>
                <w:szCs w:val="28"/>
                <w:lang w:val="de-AT"/>
              </w:rPr>
            </w:pPr>
          </w:p>
          <w:tbl>
            <w:tblPr>
              <w:tblStyle w:val="FreeFinance"/>
              <w:tblW w:w="0" w:type="auto"/>
              <w:tblLook w:val="04A0" w:firstRow="1" w:lastRow="0" w:firstColumn="1" w:lastColumn="0" w:noHBand="0" w:noVBand="1"/>
            </w:tblPr>
            <w:tblGrid>
              <w:gridCol w:w="9396"/>
              <w:gridCol w:w="1259"/>
            </w:tblGrid>
            <w:tr w:rsidR="001E7215" w14:paraId="5CB6C689" w14:textId="77777777" w:rsidTr="001E7215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9396" w:type="dxa"/>
                  <w:vAlign w:val="center"/>
                </w:tcPr>
                <w:p w14:paraId="6E8EC90E" w14:textId="1864176D" w:rsidR="001E7215" w:rsidRDefault="001E7215" w:rsidP="001E7215">
                  <w:pPr>
                    <w:spacing w:line="240" w:lineRule="auto"/>
                    <w:ind w:right="3"/>
                    <w:rPr>
                      <w:sz w:val="28"/>
                      <w:szCs w:val="28"/>
                      <w:lang w:val="de-AT"/>
                    </w:rPr>
                  </w:pPr>
                  <w:r>
                    <w:rPr>
                      <w:sz w:val="28"/>
                      <w:szCs w:val="28"/>
                      <w:lang w:val="de-AT"/>
                    </w:rPr>
                    <w:t>Tätigkeit</w:t>
                  </w:r>
                </w:p>
              </w:tc>
              <w:tc>
                <w:tcPr>
                  <w:tcW w:w="1259" w:type="dxa"/>
                  <w:vAlign w:val="center"/>
                </w:tcPr>
                <w:p w14:paraId="76C41DC3" w14:textId="2497B956" w:rsidR="001E7215" w:rsidRDefault="001E7215" w:rsidP="001E7215">
                  <w:pPr>
                    <w:spacing w:line="240" w:lineRule="auto"/>
                    <w:ind w:right="3"/>
                    <w:rPr>
                      <w:sz w:val="28"/>
                      <w:szCs w:val="28"/>
                      <w:lang w:val="de-AT"/>
                    </w:rPr>
                  </w:pPr>
                  <w:r>
                    <w:rPr>
                      <w:sz w:val="28"/>
                      <w:szCs w:val="28"/>
                      <w:lang w:val="de-AT"/>
                    </w:rPr>
                    <w:t>EUR</w:t>
                  </w:r>
                </w:p>
              </w:tc>
            </w:tr>
            <w:tr w:rsidR="001E7215" w14:paraId="1491D406" w14:textId="77777777" w:rsidTr="001E7215">
              <w:tc>
                <w:tcPr>
                  <w:tcW w:w="9396" w:type="dxa"/>
                  <w:vAlign w:val="center"/>
                </w:tcPr>
                <w:p w14:paraId="6AEB69FB" w14:textId="44E24D77" w:rsidR="001E7215" w:rsidRDefault="001E7215" w:rsidP="001E7215">
                  <w:pPr>
                    <w:spacing w:before="120" w:after="120" w:line="240" w:lineRule="auto"/>
                    <w:ind w:right="6"/>
                    <w:rPr>
                      <w:sz w:val="28"/>
                      <w:szCs w:val="28"/>
                      <w:lang w:val="de-AT"/>
                    </w:rPr>
                  </w:pPr>
                  <w:r>
                    <w:rPr>
                      <w:sz w:val="28"/>
                      <w:szCs w:val="28"/>
                      <w:lang w:val="de-AT"/>
                    </w:rPr>
                    <w:t>Tätigkeit „XY“</w:t>
                  </w:r>
                </w:p>
              </w:tc>
              <w:tc>
                <w:tcPr>
                  <w:tcW w:w="1259" w:type="dxa"/>
                  <w:vAlign w:val="center"/>
                </w:tcPr>
                <w:p w14:paraId="644DB7D2" w14:textId="54667D9B" w:rsidR="001E7215" w:rsidRDefault="001E7215" w:rsidP="001E7215">
                  <w:pPr>
                    <w:spacing w:before="120" w:after="120" w:line="240" w:lineRule="auto"/>
                    <w:ind w:right="6"/>
                    <w:rPr>
                      <w:sz w:val="28"/>
                      <w:szCs w:val="28"/>
                      <w:lang w:val="de-AT"/>
                    </w:rPr>
                  </w:pPr>
                  <w:proofErr w:type="gramStart"/>
                  <w:r>
                    <w:rPr>
                      <w:sz w:val="28"/>
                      <w:szCs w:val="28"/>
                      <w:lang w:val="de-AT"/>
                    </w:rPr>
                    <w:t>XX,XX</w:t>
                  </w:r>
                  <w:proofErr w:type="gramEnd"/>
                </w:p>
              </w:tc>
            </w:tr>
            <w:tr w:rsidR="007F7946" w14:paraId="72E7D7E5" w14:textId="77777777" w:rsidTr="00464A6C">
              <w:tc>
                <w:tcPr>
                  <w:tcW w:w="10655" w:type="dxa"/>
                  <w:gridSpan w:val="2"/>
                  <w:vAlign w:val="center"/>
                </w:tcPr>
                <w:p w14:paraId="72AD06B9" w14:textId="03D2A196" w:rsidR="007F7946" w:rsidRDefault="007F7946" w:rsidP="007F7946">
                  <w:pPr>
                    <w:spacing w:before="120" w:after="120" w:line="240" w:lineRule="auto"/>
                    <w:ind w:right="6"/>
                    <w:jc w:val="center"/>
                    <w:rPr>
                      <w:sz w:val="28"/>
                      <w:szCs w:val="28"/>
                      <w:lang w:val="de-AT"/>
                    </w:rPr>
                  </w:pPr>
                  <w:r>
                    <w:rPr>
                      <w:sz w:val="28"/>
                      <w:szCs w:val="28"/>
                      <w:lang w:val="de-AT"/>
                    </w:rPr>
                    <w:t xml:space="preserve">Ausweisen der Umsatzsteuer mit Steuersatz, z.B.: </w:t>
                  </w:r>
                  <w:proofErr w:type="spellStart"/>
                  <w:r>
                    <w:rPr>
                      <w:sz w:val="28"/>
                      <w:szCs w:val="28"/>
                      <w:lang w:val="de-AT"/>
                    </w:rPr>
                    <w:t>USt</w:t>
                  </w:r>
                  <w:proofErr w:type="spellEnd"/>
                  <w:r>
                    <w:rPr>
                      <w:sz w:val="28"/>
                      <w:szCs w:val="28"/>
                      <w:lang w:val="de-AT"/>
                    </w:rPr>
                    <w:t xml:space="preserve"> 20%</w:t>
                  </w:r>
                  <w:r>
                    <w:rPr>
                      <w:sz w:val="28"/>
                      <w:szCs w:val="28"/>
                      <w:lang w:val="de-AT"/>
                    </w:rPr>
                    <w:br/>
                    <w:t>ODER</w:t>
                  </w:r>
                  <w:r>
                    <w:rPr>
                      <w:sz w:val="28"/>
                      <w:szCs w:val="28"/>
                      <w:lang w:val="de-AT"/>
                    </w:rPr>
                    <w:br/>
                    <w:t>Umsatzsteuerbefreiung gemäß § 6 Abs. 1 Z XX UstG 1994</w:t>
                  </w:r>
                </w:p>
              </w:tc>
            </w:tr>
            <w:tr w:rsidR="001E7215" w14:paraId="3E57CE8D" w14:textId="77777777" w:rsidTr="001E7215">
              <w:tc>
                <w:tcPr>
                  <w:tcW w:w="9396" w:type="dxa"/>
                  <w:vAlign w:val="center"/>
                </w:tcPr>
                <w:p w14:paraId="43527396" w14:textId="3F02E5C6" w:rsidR="001E7215" w:rsidRPr="001E7215" w:rsidRDefault="001E7215" w:rsidP="001E7215">
                  <w:pPr>
                    <w:spacing w:before="120" w:after="120" w:line="240" w:lineRule="auto"/>
                    <w:ind w:right="6"/>
                    <w:rPr>
                      <w:b/>
                      <w:bCs/>
                      <w:sz w:val="28"/>
                      <w:szCs w:val="28"/>
                      <w:lang w:val="de-AT"/>
                    </w:rPr>
                  </w:pPr>
                  <w:r w:rsidRPr="001E7215">
                    <w:rPr>
                      <w:b/>
                      <w:bCs/>
                      <w:sz w:val="28"/>
                      <w:szCs w:val="28"/>
                      <w:lang w:val="de-AT"/>
                    </w:rPr>
                    <w:t>Gesamtbetrag netto</w:t>
                  </w:r>
                </w:p>
              </w:tc>
              <w:tc>
                <w:tcPr>
                  <w:tcW w:w="1259" w:type="dxa"/>
                  <w:vAlign w:val="center"/>
                </w:tcPr>
                <w:p w14:paraId="4D292406" w14:textId="74DD2192" w:rsidR="001E7215" w:rsidRPr="001E7215" w:rsidRDefault="001E7215" w:rsidP="001E7215">
                  <w:pPr>
                    <w:spacing w:before="120" w:after="120" w:line="240" w:lineRule="auto"/>
                    <w:ind w:right="6"/>
                    <w:rPr>
                      <w:b/>
                      <w:bCs/>
                      <w:sz w:val="28"/>
                      <w:szCs w:val="28"/>
                      <w:lang w:val="de-AT"/>
                    </w:rPr>
                  </w:pPr>
                  <w:proofErr w:type="gramStart"/>
                  <w:r w:rsidRPr="001E7215">
                    <w:rPr>
                      <w:b/>
                      <w:bCs/>
                      <w:sz w:val="28"/>
                      <w:szCs w:val="28"/>
                      <w:lang w:val="de-AT"/>
                    </w:rPr>
                    <w:t>XX,XX</w:t>
                  </w:r>
                  <w:proofErr w:type="gramEnd"/>
                </w:p>
              </w:tc>
            </w:tr>
          </w:tbl>
          <w:p w14:paraId="07079D35" w14:textId="77777777" w:rsidR="001E7215" w:rsidRDefault="001E7215" w:rsidP="001E7215">
            <w:pPr>
              <w:spacing w:line="240" w:lineRule="auto"/>
              <w:ind w:right="3"/>
              <w:rPr>
                <w:b/>
                <w:bCs/>
                <w:sz w:val="24"/>
                <w:szCs w:val="24"/>
                <w:lang w:val="de-AT"/>
              </w:rPr>
            </w:pPr>
          </w:p>
          <w:p w14:paraId="04350A8A" w14:textId="5D32F5AC" w:rsidR="001E7215" w:rsidRPr="001E7215" w:rsidRDefault="001E7215" w:rsidP="001E7215">
            <w:pPr>
              <w:spacing w:line="240" w:lineRule="auto"/>
              <w:ind w:right="3"/>
              <w:rPr>
                <w:b/>
                <w:bCs/>
                <w:sz w:val="24"/>
                <w:szCs w:val="24"/>
                <w:lang w:val="de-AT"/>
              </w:rPr>
            </w:pPr>
            <w:r w:rsidRPr="001E7215">
              <w:rPr>
                <w:b/>
                <w:bCs/>
                <w:sz w:val="24"/>
                <w:szCs w:val="24"/>
                <w:lang w:val="de-AT"/>
              </w:rPr>
              <w:t>Ich ersuche Sie höflich, den oben angeführten Betrag prompt/bis zum XX.XX.XXXX zu bezahlen.</w:t>
            </w:r>
          </w:p>
          <w:p w14:paraId="2DD87B14" w14:textId="77777777" w:rsidR="00277DC4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  <w:p w14:paraId="60362B58" w14:textId="1FBB9444" w:rsidR="001E7215" w:rsidRPr="00E34186" w:rsidRDefault="001E7215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7CE6A583" w14:textId="77777777" w:rsidTr="00330231">
        <w:trPr>
          <w:trHeight w:val="2320"/>
        </w:trPr>
        <w:tc>
          <w:tcPr>
            <w:tcW w:w="5494" w:type="dxa"/>
          </w:tcPr>
          <w:p w14:paraId="6DDF0323" w14:textId="45DDFCE7" w:rsidR="00277DC4" w:rsidRPr="001E7215" w:rsidRDefault="001E7215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1E7215">
              <w:rPr>
                <w:sz w:val="32"/>
                <w:szCs w:val="32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1F884403" w14:textId="09EA01FA" w:rsidR="00277DC4" w:rsidRPr="00E34186" w:rsidRDefault="00E2687F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52BD42C6" wp14:editId="715A8CEA">
                  <wp:extent cx="740410" cy="740410"/>
                  <wp:effectExtent l="0" t="0" r="0" b="0"/>
                  <wp:docPr id="177" name="Bild 1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A5E8F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72F0612B" w14:textId="77777777" w:rsidR="00E44788" w:rsidRDefault="00E44788">
      <w:pPr>
        <w:rPr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FDFA9" w14:textId="77777777" w:rsidR="00E92485" w:rsidRDefault="00E92485">
      <w:pPr>
        <w:spacing w:line="240" w:lineRule="auto"/>
      </w:pPr>
      <w:r>
        <w:separator/>
      </w:r>
    </w:p>
  </w:endnote>
  <w:endnote w:type="continuationSeparator" w:id="0">
    <w:p w14:paraId="4742FB21" w14:textId="77777777" w:rsidR="00E92485" w:rsidRDefault="00E9248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E0F7A9F8-A44A-4468-99D5-DE9DB151A50A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E8540508-78CA-49D7-B347-82D681AEEEA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10D32FD4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F299FB" w14:textId="77777777" w:rsidR="00E92485" w:rsidRDefault="00E92485">
      <w:pPr>
        <w:spacing w:line="240" w:lineRule="auto"/>
      </w:pPr>
      <w:r>
        <w:separator/>
      </w:r>
    </w:p>
  </w:footnote>
  <w:footnote w:type="continuationSeparator" w:id="0">
    <w:p w14:paraId="05B25A61" w14:textId="77777777" w:rsidR="00E92485" w:rsidRDefault="00E9248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4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1E7215"/>
    <w:rsid w:val="00277DC4"/>
    <w:rsid w:val="00330231"/>
    <w:rsid w:val="003D5951"/>
    <w:rsid w:val="004547FC"/>
    <w:rsid w:val="004F229A"/>
    <w:rsid w:val="00705069"/>
    <w:rsid w:val="007268CD"/>
    <w:rsid w:val="00731125"/>
    <w:rsid w:val="007F7946"/>
    <w:rsid w:val="00862DEA"/>
    <w:rsid w:val="00895149"/>
    <w:rsid w:val="00A0050E"/>
    <w:rsid w:val="00BB4CE5"/>
    <w:rsid w:val="00BE28B1"/>
    <w:rsid w:val="00BE7F61"/>
    <w:rsid w:val="00C915E4"/>
    <w:rsid w:val="00E2687F"/>
    <w:rsid w:val="00E34186"/>
    <w:rsid w:val="00E44788"/>
    <w:rsid w:val="00E92485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223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5</cp:revision>
  <dcterms:created xsi:type="dcterms:W3CDTF">2025-10-07T14:13:00Z</dcterms:created>
  <dcterms:modified xsi:type="dcterms:W3CDTF">2025-10-21T08:04:00Z</dcterms:modified>
</cp:coreProperties>
</file>